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1F874" w14:textId="4C381AD6" w:rsidR="00023B34" w:rsidRDefault="0012297C" w:rsidP="00BC3E2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BC3E25">
        <w:rPr>
          <w:rFonts w:ascii="Times New Roman" w:hAnsi="Times New Roman" w:cs="Times New Roman"/>
          <w:color w:val="000000"/>
        </w:rPr>
        <w:t>IMOVINSKO PRAVNE</w:t>
      </w:r>
    </w:p>
    <w:p w14:paraId="1F6A67EC" w14:textId="512BC14E" w:rsidR="00BC3E25" w:rsidRPr="00144DF8" w:rsidRDefault="00BC3E25" w:rsidP="00BC3E2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76E6C712" w14:textId="2614869F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15.09.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FC244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5BAFF83A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23B34">
        <w:rPr>
          <w:rFonts w:ascii="Times New Roman" w:eastAsia="Times New Roman" w:hAnsi="Times New Roman" w:cs="Times New Roman"/>
          <w:bCs/>
          <w:lang w:eastAsia="hr-HR"/>
        </w:rPr>
        <w:t xml:space="preserve">vježbenika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12297C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imovinsko pravne poslove i upravljanje imovinom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 xml:space="preserve">viši stručni suradnik za imovinsko pravne poslove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kinja Sanja Ribić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mag.iur.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15FB2" w14:textId="77777777" w:rsidR="00B13FF4" w:rsidRDefault="00B13FF4" w:rsidP="00883CD4">
      <w:pPr>
        <w:spacing w:after="0" w:line="240" w:lineRule="auto"/>
      </w:pPr>
      <w:r>
        <w:separator/>
      </w:r>
    </w:p>
  </w:endnote>
  <w:endnote w:type="continuationSeparator" w:id="0">
    <w:p w14:paraId="6EAC5288" w14:textId="77777777" w:rsidR="00B13FF4" w:rsidRDefault="00B13FF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59416" w14:textId="77777777" w:rsidR="00B13FF4" w:rsidRDefault="00B13FF4" w:rsidP="00883CD4">
      <w:pPr>
        <w:spacing w:after="0" w:line="240" w:lineRule="auto"/>
      </w:pPr>
      <w:r>
        <w:separator/>
      </w:r>
    </w:p>
  </w:footnote>
  <w:footnote w:type="continuationSeparator" w:id="0">
    <w:p w14:paraId="14E58549" w14:textId="77777777" w:rsidR="00B13FF4" w:rsidRDefault="00B13FF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21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2015-12-16T11:15:00Z</cp:lastPrinted>
  <dcterms:created xsi:type="dcterms:W3CDTF">2022-04-19T12:12:00Z</dcterms:created>
  <dcterms:modified xsi:type="dcterms:W3CDTF">2022-09-15T13:07:00Z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